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2C557" w14:textId="77777777" w:rsidR="00FC250F" w:rsidRDefault="00FC250F" w:rsidP="007A4426">
      <w:pPr>
        <w:bidi w:val="0"/>
        <w:rPr>
          <w:rFonts w:cs="Times New Roman"/>
        </w:rPr>
      </w:pPr>
    </w:p>
    <w:p w14:paraId="3D71FDA3" w14:textId="77777777" w:rsidR="00FC250F" w:rsidRDefault="00FC250F" w:rsidP="00FC250F">
      <w:pPr>
        <w:bidi w:val="0"/>
        <w:rPr>
          <w:rFonts w:cs="Times New Roman"/>
        </w:rPr>
      </w:pPr>
    </w:p>
    <w:p w14:paraId="5E073E92" w14:textId="77777777" w:rsidR="00FC250F" w:rsidRDefault="00FC250F" w:rsidP="00FC250F">
      <w:pPr>
        <w:bidi w:val="0"/>
        <w:rPr>
          <w:rFonts w:cs="Times New Roman"/>
        </w:rPr>
      </w:pPr>
    </w:p>
    <w:p w14:paraId="71952907" w14:textId="4F4BA5F7" w:rsidR="007A4426" w:rsidRPr="00FC250F" w:rsidRDefault="007A4426" w:rsidP="00FC250F">
      <w:pPr>
        <w:bidi w:val="0"/>
        <w:rPr>
          <w:rFonts w:cs="Times New Roman"/>
          <w:sz w:val="24"/>
          <w:szCs w:val="24"/>
        </w:rPr>
      </w:pPr>
      <w:r w:rsidRPr="00FC250F">
        <w:rPr>
          <w:rFonts w:cs="Times New Roman"/>
          <w:sz w:val="24"/>
          <w:szCs w:val="24"/>
        </w:rPr>
        <w:t>Date:</w:t>
      </w:r>
      <w:r w:rsidR="00FC250F">
        <w:rPr>
          <w:rFonts w:cs="Times New Roman"/>
          <w:sz w:val="24"/>
          <w:szCs w:val="24"/>
        </w:rPr>
        <w:t xml:space="preserve"> </w:t>
      </w:r>
      <w:r w:rsidRPr="00FC250F">
        <w:rPr>
          <w:rFonts w:cs="Times New Roman"/>
          <w:sz w:val="24"/>
          <w:szCs w:val="24"/>
        </w:rPr>
        <w:t>________________</w:t>
      </w:r>
    </w:p>
    <w:p w14:paraId="0253DBDF" w14:textId="77777777" w:rsidR="007A4426" w:rsidRPr="00FC250F" w:rsidRDefault="007A4426" w:rsidP="007A4426">
      <w:pPr>
        <w:bidi w:val="0"/>
        <w:rPr>
          <w:rFonts w:cs="Times New Roman"/>
          <w:sz w:val="24"/>
          <w:szCs w:val="24"/>
        </w:rPr>
      </w:pPr>
    </w:p>
    <w:p w14:paraId="6626A3E5" w14:textId="77777777" w:rsidR="007A4426" w:rsidRPr="00FC250F" w:rsidRDefault="007A4426" w:rsidP="007A4426">
      <w:pPr>
        <w:bidi w:val="0"/>
        <w:jc w:val="center"/>
        <w:rPr>
          <w:rFonts w:cs="Times New Roman"/>
          <w:b/>
          <w:bCs/>
          <w:sz w:val="28"/>
          <w:szCs w:val="28"/>
          <w:u w:val="single"/>
        </w:rPr>
      </w:pPr>
      <w:r w:rsidRPr="00FC250F">
        <w:rPr>
          <w:rFonts w:cs="Times New Roman"/>
          <w:b/>
          <w:bCs/>
          <w:sz w:val="28"/>
          <w:szCs w:val="28"/>
          <w:u w:val="single"/>
        </w:rPr>
        <w:t>New SAP Customer Entry Form</w:t>
      </w:r>
    </w:p>
    <w:p w14:paraId="736A76A3" w14:textId="77777777" w:rsidR="007A4426" w:rsidRPr="00FC250F" w:rsidRDefault="007A4426" w:rsidP="007A4426">
      <w:pPr>
        <w:bidi w:val="0"/>
        <w:rPr>
          <w:rFonts w:cs="Times New Roman"/>
          <w:sz w:val="24"/>
          <w:szCs w:val="24"/>
        </w:rPr>
      </w:pPr>
    </w:p>
    <w:p w14:paraId="43C9A562" w14:textId="0849B2CF" w:rsidR="007A4426" w:rsidRPr="00FC250F" w:rsidRDefault="007A4426" w:rsidP="007905DB">
      <w:pPr>
        <w:bidi w:val="0"/>
        <w:rPr>
          <w:rFonts w:cs="Times New Roman"/>
          <w:sz w:val="24"/>
          <w:szCs w:val="24"/>
        </w:rPr>
      </w:pPr>
      <w:r w:rsidRPr="00FC250F">
        <w:rPr>
          <w:rFonts w:cs="Times New Roman"/>
          <w:sz w:val="24"/>
          <w:szCs w:val="24"/>
        </w:rPr>
        <w:t>From: ___________________________</w:t>
      </w:r>
      <w:r w:rsidRPr="00FC250F">
        <w:rPr>
          <w:rFonts w:cs="Times New Roman"/>
          <w:sz w:val="24"/>
          <w:szCs w:val="24"/>
        </w:rPr>
        <w:tab/>
        <w:t>Telephone: ____________</w:t>
      </w:r>
      <w:r w:rsidRPr="00FC250F">
        <w:rPr>
          <w:rFonts w:cs="Times New Roman"/>
          <w:sz w:val="24"/>
          <w:szCs w:val="24"/>
        </w:rPr>
        <w:tab/>
      </w:r>
    </w:p>
    <w:p w14:paraId="29DA89F4" w14:textId="77777777" w:rsidR="007A4426" w:rsidRPr="00FC250F" w:rsidRDefault="007A4426" w:rsidP="007A4426">
      <w:pPr>
        <w:bidi w:val="0"/>
        <w:rPr>
          <w:rFonts w:cs="Times New Roman"/>
          <w:sz w:val="24"/>
          <w:szCs w:val="24"/>
        </w:rPr>
      </w:pPr>
    </w:p>
    <w:p w14:paraId="3FEB17F4" w14:textId="77777777" w:rsidR="007A4426" w:rsidRPr="00FC250F" w:rsidRDefault="007A4426" w:rsidP="007A4426">
      <w:pPr>
        <w:pStyle w:val="ListParagraph"/>
        <w:numPr>
          <w:ilvl w:val="0"/>
          <w:numId w:val="1"/>
        </w:numPr>
        <w:bidi w:val="0"/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FC250F">
        <w:rPr>
          <w:rFonts w:ascii="Times New Roman" w:hAnsi="Times New Roman" w:cs="Times New Roman"/>
          <w:sz w:val="24"/>
          <w:szCs w:val="24"/>
          <w:u w:val="single"/>
        </w:rPr>
        <w:t>Open Customer in Group: _______</w:t>
      </w:r>
      <w:r w:rsidRPr="00FC250F">
        <w:rPr>
          <w:rFonts w:ascii="Times New Roman" w:hAnsi="Times New Roman" w:cs="Times New Roman"/>
          <w:b/>
          <w:bCs/>
          <w:sz w:val="24"/>
          <w:szCs w:val="24"/>
          <w:u w:val="single"/>
        </w:rPr>
        <w:t>0070_</w:t>
      </w:r>
      <w:r w:rsidRPr="00FC250F">
        <w:rPr>
          <w:rFonts w:ascii="Times New Roman" w:hAnsi="Times New Roman" w:cs="Times New Roman"/>
          <w:sz w:val="24"/>
          <w:szCs w:val="24"/>
          <w:u w:val="single"/>
        </w:rPr>
        <w:t>______ (</w:t>
      </w:r>
      <w:r w:rsidRPr="00FC250F">
        <w:rPr>
          <w:rFonts w:ascii="Times New Roman" w:hAnsi="Times New Roman" w:cs="Times New Roman"/>
          <w:sz w:val="24"/>
          <w:szCs w:val="24"/>
        </w:rPr>
        <w:t>Israeli / Foreign)</w:t>
      </w:r>
    </w:p>
    <w:p w14:paraId="3902BBF7" w14:textId="77777777" w:rsidR="007A4426" w:rsidRDefault="007A4426" w:rsidP="007A4426">
      <w:pPr>
        <w:bidi w:val="0"/>
        <w:spacing w:line="360" w:lineRule="auto"/>
        <w:rPr>
          <w:rFonts w:cs="Times New Roman"/>
        </w:rPr>
      </w:pPr>
    </w:p>
    <w:p w14:paraId="38F1C1C8" w14:textId="77777777" w:rsidR="007A4426" w:rsidRPr="006A651D" w:rsidRDefault="007A4426" w:rsidP="007A4426">
      <w:pPr>
        <w:bidi w:val="0"/>
        <w:spacing w:line="360" w:lineRule="auto"/>
        <w:ind w:firstLine="720"/>
        <w:rPr>
          <w:rFonts w:cs="Times New Roman"/>
          <w:sz w:val="24"/>
          <w:szCs w:val="24"/>
        </w:rPr>
      </w:pPr>
      <w:r w:rsidRPr="006A651D">
        <w:rPr>
          <w:rFonts w:cs="Times New Roman"/>
          <w:b/>
          <w:bCs/>
          <w:color w:val="0000FF"/>
          <w:sz w:val="24"/>
          <w:szCs w:val="24"/>
        </w:rPr>
        <w:t>Customer / Company Name</w:t>
      </w:r>
      <w:r w:rsidRPr="006A651D">
        <w:rPr>
          <w:rFonts w:cs="Times New Roman"/>
          <w:sz w:val="24"/>
          <w:szCs w:val="24"/>
        </w:rPr>
        <w:t>: ________________________</w:t>
      </w:r>
    </w:p>
    <w:p w14:paraId="2DA3E156" w14:textId="77777777" w:rsidR="007A4426" w:rsidRPr="006A651D" w:rsidRDefault="007A4426" w:rsidP="007A4426">
      <w:pPr>
        <w:bidi w:val="0"/>
        <w:spacing w:line="360" w:lineRule="auto"/>
        <w:rPr>
          <w:rFonts w:cs="Times New Roman"/>
          <w:sz w:val="24"/>
          <w:szCs w:val="24"/>
        </w:rPr>
      </w:pPr>
    </w:p>
    <w:p w14:paraId="74212D40" w14:textId="77777777" w:rsidR="007A4426" w:rsidRPr="006A651D" w:rsidRDefault="007A4426" w:rsidP="00410933">
      <w:pPr>
        <w:bidi w:val="0"/>
        <w:spacing w:line="360" w:lineRule="auto"/>
        <w:ind w:firstLine="720"/>
        <w:rPr>
          <w:rFonts w:cs="Times New Roman"/>
          <w:sz w:val="24"/>
          <w:szCs w:val="24"/>
        </w:rPr>
      </w:pPr>
      <w:r w:rsidRPr="006A651D">
        <w:rPr>
          <w:rFonts w:cs="Times New Roman"/>
          <w:b/>
          <w:bCs/>
          <w:color w:val="0000FF"/>
          <w:sz w:val="24"/>
          <w:szCs w:val="24"/>
        </w:rPr>
        <w:t>Street</w:t>
      </w:r>
      <w:r w:rsidRPr="006A651D">
        <w:rPr>
          <w:rFonts w:cs="Times New Roman"/>
          <w:sz w:val="24"/>
          <w:szCs w:val="24"/>
        </w:rPr>
        <w:t>: _____</w:t>
      </w:r>
      <w:r w:rsidR="00410933" w:rsidRPr="006A651D">
        <w:rPr>
          <w:rFonts w:cs="Times New Roman"/>
          <w:sz w:val="24"/>
          <w:szCs w:val="24"/>
        </w:rPr>
        <w:t>_</w:t>
      </w:r>
      <w:r w:rsidRPr="006A651D">
        <w:rPr>
          <w:rFonts w:cs="Times New Roman"/>
          <w:sz w:val="24"/>
          <w:szCs w:val="24"/>
        </w:rPr>
        <w:t>_______________________</w:t>
      </w:r>
    </w:p>
    <w:p w14:paraId="37D1EAC3" w14:textId="77777777" w:rsidR="007A4426" w:rsidRPr="006A651D" w:rsidRDefault="007A4426" w:rsidP="00410933">
      <w:pPr>
        <w:bidi w:val="0"/>
        <w:spacing w:line="360" w:lineRule="auto"/>
        <w:ind w:firstLine="720"/>
        <w:rPr>
          <w:rFonts w:cs="Times New Roman"/>
          <w:sz w:val="24"/>
          <w:szCs w:val="24"/>
        </w:rPr>
      </w:pPr>
      <w:r w:rsidRPr="006A651D">
        <w:rPr>
          <w:rFonts w:cs="Times New Roman"/>
          <w:b/>
          <w:bCs/>
          <w:color w:val="0000FF"/>
          <w:sz w:val="24"/>
          <w:szCs w:val="24"/>
        </w:rPr>
        <w:t>City</w:t>
      </w:r>
      <w:r w:rsidRPr="006A651D">
        <w:rPr>
          <w:rFonts w:cs="Times New Roman"/>
          <w:sz w:val="24"/>
          <w:szCs w:val="24"/>
        </w:rPr>
        <w:t>: ______</w:t>
      </w:r>
      <w:r w:rsidR="00410933" w:rsidRPr="006A651D">
        <w:rPr>
          <w:rFonts w:cs="Times New Roman"/>
          <w:sz w:val="24"/>
          <w:szCs w:val="24"/>
        </w:rPr>
        <w:t>_</w:t>
      </w:r>
      <w:r w:rsidRPr="006A651D">
        <w:rPr>
          <w:rFonts w:cs="Times New Roman"/>
          <w:sz w:val="24"/>
          <w:szCs w:val="24"/>
        </w:rPr>
        <w:t>_______________________</w:t>
      </w:r>
    </w:p>
    <w:p w14:paraId="0B2804A6" w14:textId="77777777" w:rsidR="007A4426" w:rsidRPr="006A651D" w:rsidRDefault="007A4426" w:rsidP="00410933">
      <w:pPr>
        <w:bidi w:val="0"/>
        <w:spacing w:line="360" w:lineRule="auto"/>
        <w:ind w:firstLine="720"/>
        <w:rPr>
          <w:rFonts w:cs="Times New Roman"/>
          <w:sz w:val="24"/>
          <w:szCs w:val="24"/>
        </w:rPr>
      </w:pPr>
      <w:r w:rsidRPr="006A651D">
        <w:rPr>
          <w:rFonts w:cs="Times New Roman"/>
          <w:b/>
          <w:bCs/>
          <w:color w:val="0000FF"/>
          <w:sz w:val="24"/>
          <w:szCs w:val="24"/>
        </w:rPr>
        <w:t>Postal Code</w:t>
      </w:r>
      <w:r w:rsidRPr="006A651D">
        <w:rPr>
          <w:rFonts w:cs="Times New Roman"/>
          <w:sz w:val="24"/>
          <w:szCs w:val="24"/>
        </w:rPr>
        <w:t>: __</w:t>
      </w:r>
      <w:r w:rsidR="00410933" w:rsidRPr="006A651D">
        <w:rPr>
          <w:rFonts w:cs="Times New Roman"/>
          <w:sz w:val="24"/>
          <w:szCs w:val="24"/>
        </w:rPr>
        <w:t>_</w:t>
      </w:r>
      <w:r w:rsidRPr="006A651D">
        <w:rPr>
          <w:rFonts w:cs="Times New Roman"/>
          <w:sz w:val="24"/>
          <w:szCs w:val="24"/>
        </w:rPr>
        <w:t>_____________________</w:t>
      </w:r>
    </w:p>
    <w:p w14:paraId="19470490" w14:textId="77777777" w:rsidR="007A4426" w:rsidRPr="006A651D" w:rsidRDefault="007A4426" w:rsidP="007A168C">
      <w:pPr>
        <w:bidi w:val="0"/>
        <w:spacing w:line="360" w:lineRule="auto"/>
        <w:ind w:firstLine="720"/>
        <w:rPr>
          <w:rFonts w:cs="Times New Roman"/>
          <w:sz w:val="24"/>
          <w:szCs w:val="24"/>
        </w:rPr>
      </w:pPr>
      <w:proofErr w:type="gramStart"/>
      <w:r w:rsidRPr="006A651D">
        <w:rPr>
          <w:rFonts w:cs="Times New Roman"/>
          <w:b/>
          <w:bCs/>
          <w:color w:val="0000FF"/>
          <w:sz w:val="24"/>
          <w:szCs w:val="24"/>
        </w:rPr>
        <w:t>Country</w:t>
      </w:r>
      <w:r w:rsidRPr="006A651D">
        <w:rPr>
          <w:rFonts w:cs="Times New Roman"/>
          <w:sz w:val="24"/>
          <w:szCs w:val="24"/>
        </w:rPr>
        <w:t xml:space="preserve"> __</w:t>
      </w:r>
      <w:proofErr w:type="gramEnd"/>
      <w:r w:rsidRPr="006A651D">
        <w:rPr>
          <w:rFonts w:cs="Times New Roman"/>
          <w:sz w:val="24"/>
          <w:szCs w:val="24"/>
        </w:rPr>
        <w:t>__________________ (for foreign customers)</w:t>
      </w:r>
    </w:p>
    <w:p w14:paraId="5486BAE3" w14:textId="77777777" w:rsidR="007A4426" w:rsidRPr="00B67F62" w:rsidRDefault="0087262C" w:rsidP="00B67F62">
      <w:pPr>
        <w:bidi w:val="0"/>
        <w:spacing w:line="360" w:lineRule="auto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6A651D">
        <w:rPr>
          <w:rFonts w:cs="Times New Roman"/>
          <w:color w:val="FF0000"/>
          <w:sz w:val="24"/>
          <w:szCs w:val="24"/>
        </w:rPr>
        <w:t xml:space="preserve">                </w:t>
      </w:r>
      <w:r w:rsidR="00B67F62" w:rsidRPr="00B67F62">
        <w:rPr>
          <w:rFonts w:cs="Times New Roman"/>
          <w:b/>
          <w:bCs/>
          <w:color w:val="FF0000"/>
          <w:sz w:val="24"/>
          <w:szCs w:val="24"/>
          <w:highlight w:val="yellow"/>
          <w:u w:val="single"/>
        </w:rPr>
        <w:t>C</w:t>
      </w:r>
      <w:r w:rsidRPr="00B67F62">
        <w:rPr>
          <w:rFonts w:cs="Times New Roman"/>
          <w:b/>
          <w:bCs/>
          <w:color w:val="FF0000"/>
          <w:sz w:val="24"/>
          <w:szCs w:val="24"/>
          <w:highlight w:val="yellow"/>
          <w:u w:val="single"/>
        </w:rPr>
        <w:t>urrency</w:t>
      </w:r>
      <w:r w:rsidR="00B67F62">
        <w:rPr>
          <w:rFonts w:cs="Times New Roman"/>
          <w:b/>
          <w:bCs/>
          <w:color w:val="FF0000"/>
          <w:sz w:val="24"/>
          <w:szCs w:val="24"/>
          <w:u w:val="single"/>
        </w:rPr>
        <w:t>___________</w:t>
      </w:r>
    </w:p>
    <w:p w14:paraId="0EAB29CA" w14:textId="1645A14D" w:rsidR="007A4426" w:rsidRPr="006A651D" w:rsidRDefault="00B67F62" w:rsidP="007905DB">
      <w:pPr>
        <w:bidi w:val="0"/>
        <w:spacing w:line="360" w:lineRule="auto"/>
        <w:rPr>
          <w:rFonts w:cs="Times New Roman"/>
          <w:sz w:val="24"/>
          <w:szCs w:val="24"/>
          <w:rtl/>
        </w:rPr>
      </w:pPr>
      <w:r>
        <w:rPr>
          <w:rFonts w:cs="Times New Roman"/>
          <w:color w:val="FF0000"/>
          <w:sz w:val="24"/>
          <w:szCs w:val="24"/>
        </w:rPr>
        <w:t xml:space="preserve">               </w:t>
      </w:r>
    </w:p>
    <w:p w14:paraId="576EF41C" w14:textId="77777777" w:rsidR="007A4426" w:rsidRPr="006A651D" w:rsidRDefault="007A4426" w:rsidP="00410933">
      <w:pPr>
        <w:bidi w:val="0"/>
        <w:spacing w:line="360" w:lineRule="auto"/>
        <w:ind w:firstLine="720"/>
        <w:rPr>
          <w:rFonts w:cs="Times New Roman"/>
          <w:sz w:val="24"/>
          <w:szCs w:val="24"/>
        </w:rPr>
      </w:pPr>
      <w:r w:rsidRPr="006A651D">
        <w:rPr>
          <w:rFonts w:cs="Times New Roman"/>
          <w:sz w:val="24"/>
          <w:szCs w:val="24"/>
        </w:rPr>
        <w:t>E-mail (required!): __</w:t>
      </w:r>
      <w:r w:rsidR="00410933" w:rsidRPr="006A651D">
        <w:rPr>
          <w:rFonts w:cs="Times New Roman"/>
          <w:sz w:val="24"/>
          <w:szCs w:val="24"/>
        </w:rPr>
        <w:t>_</w:t>
      </w:r>
      <w:r w:rsidRPr="006A651D">
        <w:rPr>
          <w:rFonts w:cs="Times New Roman"/>
          <w:sz w:val="24"/>
          <w:szCs w:val="24"/>
        </w:rPr>
        <w:t>______________________</w:t>
      </w:r>
    </w:p>
    <w:p w14:paraId="5697CC2F" w14:textId="77777777" w:rsidR="007A4426" w:rsidRPr="006A651D" w:rsidRDefault="007A4426" w:rsidP="007A4426">
      <w:pPr>
        <w:pStyle w:val="ListParagraph"/>
        <w:numPr>
          <w:ilvl w:val="0"/>
          <w:numId w:val="1"/>
        </w:numPr>
        <w:bidi w:val="0"/>
        <w:spacing w:after="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6A651D">
        <w:rPr>
          <w:rFonts w:ascii="Times New Roman" w:hAnsi="Times New Roman" w:cs="Times New Roman"/>
          <w:sz w:val="24"/>
          <w:szCs w:val="24"/>
          <w:u w:val="single"/>
        </w:rPr>
        <w:t>Contact Person</w:t>
      </w:r>
    </w:p>
    <w:p w14:paraId="18810423" w14:textId="77777777" w:rsidR="007A4426" w:rsidRPr="006A651D" w:rsidRDefault="007A4426" w:rsidP="00410933">
      <w:pPr>
        <w:pStyle w:val="ListParagraph"/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A651D">
        <w:rPr>
          <w:rFonts w:ascii="Times New Roman" w:hAnsi="Times New Roman" w:cs="Times New Roman"/>
          <w:b/>
          <w:bCs/>
          <w:color w:val="0000FF"/>
          <w:sz w:val="24"/>
          <w:szCs w:val="24"/>
        </w:rPr>
        <w:t>Name</w:t>
      </w:r>
      <w:r w:rsidRPr="006A651D">
        <w:rPr>
          <w:rFonts w:ascii="Times New Roman" w:hAnsi="Times New Roman" w:cs="Times New Roman"/>
          <w:sz w:val="24"/>
          <w:szCs w:val="24"/>
        </w:rPr>
        <w:t>: __</w:t>
      </w:r>
      <w:r w:rsidR="00410933" w:rsidRPr="006A651D">
        <w:rPr>
          <w:rFonts w:ascii="Times New Roman" w:hAnsi="Times New Roman" w:cs="Times New Roman"/>
          <w:sz w:val="24"/>
          <w:szCs w:val="24"/>
        </w:rPr>
        <w:t>_</w:t>
      </w:r>
      <w:r w:rsidRPr="006A651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8887D1F" w14:textId="77777777" w:rsidR="007A4426" w:rsidRPr="006A651D" w:rsidRDefault="007A4426" w:rsidP="007A4426">
      <w:pPr>
        <w:pStyle w:val="ListParagraph"/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A651D">
        <w:rPr>
          <w:rFonts w:ascii="Times New Roman" w:hAnsi="Times New Roman" w:cs="Times New Roman"/>
          <w:sz w:val="24"/>
          <w:szCs w:val="24"/>
        </w:rPr>
        <w:t>Payment terms</w:t>
      </w:r>
      <w:proofErr w:type="gramStart"/>
      <w:r w:rsidRPr="006A651D">
        <w:rPr>
          <w:rFonts w:ascii="Times New Roman" w:hAnsi="Times New Roman" w:cs="Times New Roman"/>
          <w:sz w:val="24"/>
          <w:szCs w:val="24"/>
        </w:rPr>
        <w:t>:  net</w:t>
      </w:r>
      <w:proofErr w:type="gramEnd"/>
      <w:r w:rsidRPr="006A651D">
        <w:rPr>
          <w:rFonts w:ascii="Times New Roman" w:hAnsi="Times New Roman" w:cs="Times New Roman"/>
          <w:sz w:val="24"/>
          <w:szCs w:val="24"/>
        </w:rPr>
        <w:t xml:space="preserve"> +</w:t>
      </w:r>
      <w:proofErr w:type="gramStart"/>
      <w:r w:rsidRPr="006A651D">
        <w:rPr>
          <w:rFonts w:ascii="Times New Roman" w:hAnsi="Times New Roman" w:cs="Times New Roman"/>
          <w:sz w:val="24"/>
          <w:szCs w:val="24"/>
        </w:rPr>
        <w:t>30  /</w:t>
      </w:r>
      <w:proofErr w:type="gramEnd"/>
      <w:r w:rsidRPr="006A651D">
        <w:rPr>
          <w:rFonts w:ascii="Times New Roman" w:hAnsi="Times New Roman" w:cs="Times New Roman"/>
          <w:sz w:val="24"/>
          <w:szCs w:val="24"/>
        </w:rPr>
        <w:t xml:space="preserve">  immediate</w:t>
      </w:r>
    </w:p>
    <w:p w14:paraId="7AC2B783" w14:textId="77777777" w:rsidR="009632D7" w:rsidRDefault="009632D7" w:rsidP="009632D7">
      <w:pPr>
        <w:pStyle w:val="Header"/>
        <w:tabs>
          <w:tab w:val="clear" w:pos="4153"/>
          <w:tab w:val="clear" w:pos="8306"/>
        </w:tabs>
        <w:jc w:val="right"/>
      </w:pPr>
    </w:p>
    <w:p w14:paraId="2E010563" w14:textId="77777777" w:rsidR="009632D7" w:rsidRDefault="009632D7" w:rsidP="009632D7">
      <w:pPr>
        <w:pStyle w:val="Header"/>
        <w:tabs>
          <w:tab w:val="clear" w:pos="4153"/>
          <w:tab w:val="clear" w:pos="8306"/>
        </w:tabs>
        <w:bidi w:val="0"/>
        <w:jc w:val="both"/>
      </w:pPr>
    </w:p>
    <w:p w14:paraId="1734CFE7" w14:textId="4DFAFE0C" w:rsidR="00EA3B94" w:rsidRPr="00AB1A28" w:rsidRDefault="009632D7" w:rsidP="00580F76">
      <w:pPr>
        <w:pStyle w:val="Header"/>
        <w:tabs>
          <w:tab w:val="clear" w:pos="4153"/>
          <w:tab w:val="clear" w:pos="8306"/>
        </w:tabs>
        <w:bidi w:val="0"/>
        <w:jc w:val="both"/>
      </w:pPr>
      <w:r w:rsidRPr="009632D7">
        <w:t>The information provided in this form is subject to the Privacy Policy of the Technion Research &amp; Development Foundation Ltd., as detailed at the following link:</w:t>
      </w:r>
      <w:r w:rsidR="006D3EF9">
        <w:t xml:space="preserve"> </w:t>
      </w:r>
      <w:hyperlink r:id="rId8" w:history="1">
        <w:r w:rsidR="006D3EF9">
          <w:rPr>
            <w:rStyle w:val="Hyperlink"/>
          </w:rPr>
          <w:t>Privacy Policy</w:t>
        </w:r>
      </w:hyperlink>
      <w:r w:rsidRPr="009632D7">
        <w:t xml:space="preserve">. By completing this form, </w:t>
      </w:r>
      <w:r w:rsidR="007A63D7" w:rsidRPr="007A63D7">
        <w:t>you acknowledge that you have read and understood the Privacy Policy</w:t>
      </w:r>
      <w:r w:rsidRPr="009632D7">
        <w:rPr>
          <w:rtl/>
        </w:rPr>
        <w:t>.</w:t>
      </w:r>
    </w:p>
    <w:sectPr w:rsidR="00EA3B94" w:rsidRPr="00AB1A28">
      <w:headerReference w:type="default" r:id="rId9"/>
      <w:footerReference w:type="default" r:id="rId10"/>
      <w:endnotePr>
        <w:numFmt w:val="lowerLetter"/>
      </w:endnotePr>
      <w:pgSz w:w="11906" w:h="16838"/>
      <w:pgMar w:top="1440" w:right="1797" w:bottom="1440" w:left="179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7EDE5" w14:textId="77777777" w:rsidR="00B2655E" w:rsidRDefault="00B2655E">
      <w:r>
        <w:separator/>
      </w:r>
    </w:p>
  </w:endnote>
  <w:endnote w:type="continuationSeparator" w:id="0">
    <w:p w14:paraId="04F30D88" w14:textId="77777777" w:rsidR="00B2655E" w:rsidRDefault="00B2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A082" w14:textId="77777777" w:rsidR="0027442C" w:rsidRDefault="0027442C">
    <w:pPr>
      <w:ind w:right="-709"/>
      <w:rPr>
        <w:b/>
        <w:bCs/>
        <w:color w:val="00808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1F0B8" w14:textId="77777777" w:rsidR="00B2655E" w:rsidRDefault="00B2655E">
      <w:r>
        <w:separator/>
      </w:r>
    </w:p>
  </w:footnote>
  <w:footnote w:type="continuationSeparator" w:id="0">
    <w:p w14:paraId="3A829921" w14:textId="77777777" w:rsidR="00B2655E" w:rsidRDefault="00B26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AB0E" w14:textId="221A2D00" w:rsidR="0027442C" w:rsidRDefault="00FC250F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13D10F8" wp14:editId="45B2512C">
          <wp:simplePos x="0" y="0"/>
          <wp:positionH relativeFrom="page">
            <wp:posOffset>-6350</wp:posOffset>
          </wp:positionH>
          <wp:positionV relativeFrom="paragraph">
            <wp:posOffset>-641350</wp:posOffset>
          </wp:positionV>
          <wp:extent cx="7546975" cy="10852150"/>
          <wp:effectExtent l="0" t="0" r="0" b="6350"/>
          <wp:wrapNone/>
          <wp:docPr id="2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211" cy="1085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B3C07"/>
    <w:multiLevelType w:val="hybridMultilevel"/>
    <w:tmpl w:val="0F823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33"/>
    <w:rsid w:val="00024377"/>
    <w:rsid w:val="000B20C9"/>
    <w:rsid w:val="000F6B27"/>
    <w:rsid w:val="00106DB1"/>
    <w:rsid w:val="00123195"/>
    <w:rsid w:val="00131E25"/>
    <w:rsid w:val="00137C55"/>
    <w:rsid w:val="001417F0"/>
    <w:rsid w:val="0014411B"/>
    <w:rsid w:val="0015550C"/>
    <w:rsid w:val="00156A07"/>
    <w:rsid w:val="00183792"/>
    <w:rsid w:val="0019149D"/>
    <w:rsid w:val="00195C71"/>
    <w:rsid w:val="001B2D50"/>
    <w:rsid w:val="001D2276"/>
    <w:rsid w:val="001D416F"/>
    <w:rsid w:val="001F1C47"/>
    <w:rsid w:val="00203371"/>
    <w:rsid w:val="002065E6"/>
    <w:rsid w:val="00206B68"/>
    <w:rsid w:val="00234B33"/>
    <w:rsid w:val="0027442C"/>
    <w:rsid w:val="0027480D"/>
    <w:rsid w:val="002C5058"/>
    <w:rsid w:val="00327796"/>
    <w:rsid w:val="00336732"/>
    <w:rsid w:val="00346191"/>
    <w:rsid w:val="00370822"/>
    <w:rsid w:val="00373940"/>
    <w:rsid w:val="003A6379"/>
    <w:rsid w:val="003B2C1F"/>
    <w:rsid w:val="003D2B05"/>
    <w:rsid w:val="003D7AD6"/>
    <w:rsid w:val="003E1998"/>
    <w:rsid w:val="00403A23"/>
    <w:rsid w:val="00410933"/>
    <w:rsid w:val="00413564"/>
    <w:rsid w:val="00415053"/>
    <w:rsid w:val="0042081F"/>
    <w:rsid w:val="00464638"/>
    <w:rsid w:val="004779BC"/>
    <w:rsid w:val="0049725B"/>
    <w:rsid w:val="004A58A2"/>
    <w:rsid w:val="004A61E7"/>
    <w:rsid w:val="004B6750"/>
    <w:rsid w:val="004C31E9"/>
    <w:rsid w:val="004C3CA1"/>
    <w:rsid w:val="004D3D76"/>
    <w:rsid w:val="00504332"/>
    <w:rsid w:val="005424F3"/>
    <w:rsid w:val="00545C62"/>
    <w:rsid w:val="00552815"/>
    <w:rsid w:val="00561DEB"/>
    <w:rsid w:val="00573A5E"/>
    <w:rsid w:val="00580F76"/>
    <w:rsid w:val="00582034"/>
    <w:rsid w:val="00591EB5"/>
    <w:rsid w:val="005A2182"/>
    <w:rsid w:val="005A44C5"/>
    <w:rsid w:val="005B77D7"/>
    <w:rsid w:val="005D0A0E"/>
    <w:rsid w:val="005D11DB"/>
    <w:rsid w:val="005E1C9A"/>
    <w:rsid w:val="005E2812"/>
    <w:rsid w:val="005F1C6B"/>
    <w:rsid w:val="00610486"/>
    <w:rsid w:val="006263EC"/>
    <w:rsid w:val="0063304E"/>
    <w:rsid w:val="00644C01"/>
    <w:rsid w:val="00646531"/>
    <w:rsid w:val="00670895"/>
    <w:rsid w:val="00677B3A"/>
    <w:rsid w:val="006A61BA"/>
    <w:rsid w:val="006A651D"/>
    <w:rsid w:val="006C2374"/>
    <w:rsid w:val="006D3EF9"/>
    <w:rsid w:val="006E2182"/>
    <w:rsid w:val="00710D72"/>
    <w:rsid w:val="00711B1D"/>
    <w:rsid w:val="007166E2"/>
    <w:rsid w:val="0072690D"/>
    <w:rsid w:val="00741329"/>
    <w:rsid w:val="00752153"/>
    <w:rsid w:val="00754729"/>
    <w:rsid w:val="007676EE"/>
    <w:rsid w:val="007905DB"/>
    <w:rsid w:val="00791F14"/>
    <w:rsid w:val="007A168C"/>
    <w:rsid w:val="007A4426"/>
    <w:rsid w:val="007A63D7"/>
    <w:rsid w:val="007C3C8E"/>
    <w:rsid w:val="007D7FF7"/>
    <w:rsid w:val="007E1573"/>
    <w:rsid w:val="007E32A7"/>
    <w:rsid w:val="007E4F1D"/>
    <w:rsid w:val="008108FC"/>
    <w:rsid w:val="008304F3"/>
    <w:rsid w:val="0085641D"/>
    <w:rsid w:val="0087262C"/>
    <w:rsid w:val="00883B68"/>
    <w:rsid w:val="008D3986"/>
    <w:rsid w:val="008F23B7"/>
    <w:rsid w:val="00906CA1"/>
    <w:rsid w:val="00920F15"/>
    <w:rsid w:val="009268E7"/>
    <w:rsid w:val="00946C89"/>
    <w:rsid w:val="00946F89"/>
    <w:rsid w:val="009632D7"/>
    <w:rsid w:val="00963DE3"/>
    <w:rsid w:val="00983910"/>
    <w:rsid w:val="009A7A77"/>
    <w:rsid w:val="00A03632"/>
    <w:rsid w:val="00A2273D"/>
    <w:rsid w:val="00A2369A"/>
    <w:rsid w:val="00A33671"/>
    <w:rsid w:val="00A54D16"/>
    <w:rsid w:val="00A72F29"/>
    <w:rsid w:val="00A7639B"/>
    <w:rsid w:val="00A90275"/>
    <w:rsid w:val="00A90E47"/>
    <w:rsid w:val="00A9352D"/>
    <w:rsid w:val="00AB1A28"/>
    <w:rsid w:val="00AC0136"/>
    <w:rsid w:val="00AE1986"/>
    <w:rsid w:val="00AE6E26"/>
    <w:rsid w:val="00AF7DBD"/>
    <w:rsid w:val="00B00990"/>
    <w:rsid w:val="00B21C9D"/>
    <w:rsid w:val="00B2655E"/>
    <w:rsid w:val="00B35338"/>
    <w:rsid w:val="00B43AE4"/>
    <w:rsid w:val="00B67F62"/>
    <w:rsid w:val="00B966A2"/>
    <w:rsid w:val="00BB06BC"/>
    <w:rsid w:val="00BB303D"/>
    <w:rsid w:val="00BB4AAF"/>
    <w:rsid w:val="00BB658A"/>
    <w:rsid w:val="00BC2708"/>
    <w:rsid w:val="00BE39D1"/>
    <w:rsid w:val="00C00CA5"/>
    <w:rsid w:val="00C21459"/>
    <w:rsid w:val="00C26193"/>
    <w:rsid w:val="00C37E5A"/>
    <w:rsid w:val="00C400D6"/>
    <w:rsid w:val="00C42074"/>
    <w:rsid w:val="00C4750D"/>
    <w:rsid w:val="00C76E39"/>
    <w:rsid w:val="00C77CA4"/>
    <w:rsid w:val="00C77FB9"/>
    <w:rsid w:val="00C87EF0"/>
    <w:rsid w:val="00CC0350"/>
    <w:rsid w:val="00CE3302"/>
    <w:rsid w:val="00D121A4"/>
    <w:rsid w:val="00D15973"/>
    <w:rsid w:val="00D2426D"/>
    <w:rsid w:val="00D30F7E"/>
    <w:rsid w:val="00D406AD"/>
    <w:rsid w:val="00D51512"/>
    <w:rsid w:val="00DA5596"/>
    <w:rsid w:val="00DB5C82"/>
    <w:rsid w:val="00DB65F1"/>
    <w:rsid w:val="00DE2E84"/>
    <w:rsid w:val="00DE7C6E"/>
    <w:rsid w:val="00DF4250"/>
    <w:rsid w:val="00DF74D7"/>
    <w:rsid w:val="00E03FDB"/>
    <w:rsid w:val="00E1181D"/>
    <w:rsid w:val="00E222D7"/>
    <w:rsid w:val="00E279E7"/>
    <w:rsid w:val="00E4057A"/>
    <w:rsid w:val="00E40D50"/>
    <w:rsid w:val="00E43EFC"/>
    <w:rsid w:val="00E60F78"/>
    <w:rsid w:val="00E714E3"/>
    <w:rsid w:val="00E76821"/>
    <w:rsid w:val="00E823B2"/>
    <w:rsid w:val="00EA3AB5"/>
    <w:rsid w:val="00EA3B94"/>
    <w:rsid w:val="00EB4A1C"/>
    <w:rsid w:val="00EB6514"/>
    <w:rsid w:val="00ED1786"/>
    <w:rsid w:val="00ED1B99"/>
    <w:rsid w:val="00ED4003"/>
    <w:rsid w:val="00F05F5C"/>
    <w:rsid w:val="00F27D9B"/>
    <w:rsid w:val="00F45A87"/>
    <w:rsid w:val="00F462C4"/>
    <w:rsid w:val="00F63C1F"/>
    <w:rsid w:val="00F67478"/>
    <w:rsid w:val="00F8136C"/>
    <w:rsid w:val="00F860C7"/>
    <w:rsid w:val="00FC250F"/>
    <w:rsid w:val="00FD571A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D0C5D3"/>
  <w15:docId w15:val="{B475D5C8-AB6D-4772-9264-67BC4E46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lang w:eastAsia="he-I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color w:val="008080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color w:val="008080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b/>
      <w:bCs/>
      <w:color w:val="008080"/>
      <w:sz w:val="22"/>
    </w:rPr>
  </w:style>
  <w:style w:type="paragraph" w:styleId="Heading5">
    <w:name w:val="heading 5"/>
    <w:basedOn w:val="Normal"/>
    <w:next w:val="Normal"/>
    <w:qFormat/>
    <w:pPr>
      <w:keepNext/>
      <w:ind w:firstLine="6185"/>
      <w:jc w:val="both"/>
      <w:outlineLvl w:val="4"/>
    </w:pPr>
    <w:rPr>
      <w:rFonts w:cs="David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ind w:firstLine="7036"/>
      <w:jc w:val="both"/>
      <w:outlineLvl w:val="5"/>
    </w:pPr>
    <w:rPr>
      <w:rFonts w:cs="David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ind w:firstLine="6611"/>
      <w:jc w:val="both"/>
      <w:outlineLvl w:val="6"/>
    </w:pPr>
    <w:rPr>
      <w:rFonts w:cs="David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ind w:firstLine="6469"/>
      <w:jc w:val="both"/>
      <w:outlineLvl w:val="7"/>
    </w:pPr>
    <w:rPr>
      <w:rFonts w:cs="David"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firstLine="6752"/>
      <w:jc w:val="both"/>
      <w:outlineLvl w:val="8"/>
    </w:pPr>
    <w:rPr>
      <w:rFonts w:cs="Davi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A54D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442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44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14411B"/>
    <w:rPr>
      <w:lang w:eastAsia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6D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df.technion.ac.il/en/privacy-policy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\AppData\Local\Microsoft\Windows\Temporary%20Internet%20Files\Content.Outlook\US8C73MH\&#1500;&#1493;&#1490;&#1493;%20&#1499;&#1505;&#1508;&#1497;&#1501;%20&#1493;&#1499;&#1500;&#1499;&#1500;&#149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7E2CA-E6A5-4BFB-9CC2-B5B669F28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כספים וכלכלה.dotx</Template>
  <TotalTime>8</TotalTime>
  <Pages>1</Pages>
  <Words>155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מוסד הטכניון למחקר ופתוח בע"מ</vt:lpstr>
    </vt:vector>
  </TitlesOfParts>
  <Company>Technion R&amp;D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מוסד הטכניון למחקר ופתוח בע"מ</dc:title>
  <dc:creator>מור אלי</dc:creator>
  <cp:lastModifiedBy>Miri Postol-Maltz</cp:lastModifiedBy>
  <cp:revision>2</cp:revision>
  <cp:lastPrinted>2012-05-29T10:16:00Z</cp:lastPrinted>
  <dcterms:created xsi:type="dcterms:W3CDTF">2026-08-07T16:58:00Z</dcterms:created>
  <dcterms:modified xsi:type="dcterms:W3CDTF">2026-08-07T16:58:00Z</dcterms:modified>
</cp:coreProperties>
</file>